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34D61" w14:textId="77777777" w:rsidR="00DF1796" w:rsidRDefault="00DF1796"/>
    <w:p w14:paraId="31234D62" w14:textId="77777777" w:rsidR="00DF1796" w:rsidRDefault="00DF1796"/>
    <w:p w14:paraId="31234D63" w14:textId="77777777" w:rsidR="00DF1796" w:rsidRDefault="00381D62">
      <w:pPr>
        <w:jc w:val="center"/>
        <w:rPr>
          <w:rFonts w:ascii="Arial" w:hAnsi="Arial" w:cs="Arial"/>
          <w:b/>
          <w:bCs/>
          <w:color w:val="4472C4"/>
          <w:sz w:val="32"/>
          <w:szCs w:val="32"/>
        </w:rPr>
      </w:pPr>
      <w:r>
        <w:rPr>
          <w:rFonts w:ascii="Arial" w:hAnsi="Arial" w:cs="Arial"/>
          <w:b/>
          <w:bCs/>
          <w:color w:val="4472C4"/>
          <w:sz w:val="32"/>
          <w:szCs w:val="32"/>
        </w:rPr>
        <w:t>After-School Clubs</w:t>
      </w:r>
    </w:p>
    <w:p w14:paraId="31234D64" w14:textId="727AFD07" w:rsidR="00DF1796" w:rsidRDefault="00F03685">
      <w:pPr>
        <w:jc w:val="center"/>
        <w:rPr>
          <w:rFonts w:ascii="Arial" w:hAnsi="Arial" w:cs="Arial"/>
          <w:b/>
          <w:bCs/>
          <w:color w:val="4472C4"/>
          <w:sz w:val="32"/>
          <w:szCs w:val="32"/>
        </w:rPr>
      </w:pPr>
      <w:r>
        <w:rPr>
          <w:rFonts w:ascii="Arial" w:hAnsi="Arial" w:cs="Arial"/>
          <w:b/>
          <w:bCs/>
          <w:color w:val="4472C4"/>
          <w:sz w:val="32"/>
          <w:szCs w:val="32"/>
        </w:rPr>
        <w:t>Autumn</w:t>
      </w:r>
      <w:r w:rsidR="00EF1227">
        <w:rPr>
          <w:rFonts w:ascii="Arial" w:hAnsi="Arial" w:cs="Arial"/>
          <w:b/>
          <w:bCs/>
          <w:color w:val="4472C4"/>
          <w:sz w:val="32"/>
          <w:szCs w:val="32"/>
        </w:rPr>
        <w:t xml:space="preserve"> </w:t>
      </w:r>
      <w:r w:rsidR="00381D62">
        <w:rPr>
          <w:rFonts w:ascii="Arial" w:hAnsi="Arial" w:cs="Arial"/>
          <w:b/>
          <w:bCs/>
          <w:color w:val="4472C4"/>
          <w:sz w:val="32"/>
          <w:szCs w:val="32"/>
        </w:rPr>
        <w:t>Term 202</w:t>
      </w:r>
      <w:r w:rsidR="00EF1227">
        <w:rPr>
          <w:rFonts w:ascii="Arial" w:hAnsi="Arial" w:cs="Arial"/>
          <w:b/>
          <w:bCs/>
          <w:color w:val="4472C4"/>
          <w:sz w:val="32"/>
          <w:szCs w:val="32"/>
        </w:rPr>
        <w:t>6</w:t>
      </w:r>
    </w:p>
    <w:p w14:paraId="31234D65" w14:textId="77777777" w:rsidR="00DF1796" w:rsidRDefault="00DF1796">
      <w:pPr>
        <w:jc w:val="center"/>
        <w:rPr>
          <w:rFonts w:ascii="Arial" w:hAnsi="Arial" w:cs="Arial"/>
          <w:b/>
          <w:bCs/>
          <w:color w:val="4472C4"/>
          <w:sz w:val="32"/>
          <w:szCs w:val="32"/>
        </w:rPr>
      </w:pPr>
    </w:p>
    <w:tbl>
      <w:tblPr>
        <w:tblW w:w="90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58"/>
        <w:gridCol w:w="1763"/>
        <w:gridCol w:w="1995"/>
        <w:gridCol w:w="1783"/>
        <w:gridCol w:w="1717"/>
      </w:tblGrid>
      <w:tr w:rsidR="00DF1796" w14:paraId="31234D6B" w14:textId="77777777">
        <w:trPr>
          <w:trHeight w:val="658"/>
        </w:trPr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66" w14:textId="77777777" w:rsidR="00DF1796" w:rsidRDefault="00381D6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4472C4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4472C4"/>
                <w:sz w:val="32"/>
                <w:szCs w:val="32"/>
              </w:rPr>
              <w:t xml:space="preserve">Monday 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67" w14:textId="77777777" w:rsidR="00DF1796" w:rsidRDefault="00381D6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4472C4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4472C4"/>
                <w:sz w:val="32"/>
                <w:szCs w:val="32"/>
              </w:rPr>
              <w:t>Tuesday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68" w14:textId="77777777" w:rsidR="00DF1796" w:rsidRDefault="00381D6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4472C4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4472C4"/>
                <w:sz w:val="32"/>
                <w:szCs w:val="32"/>
              </w:rPr>
              <w:t>Wednesday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69" w14:textId="77777777" w:rsidR="00DF1796" w:rsidRDefault="00381D6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4472C4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4472C4"/>
                <w:sz w:val="32"/>
                <w:szCs w:val="32"/>
              </w:rPr>
              <w:t xml:space="preserve">Thursday 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6A" w14:textId="77777777" w:rsidR="00DF1796" w:rsidRDefault="00381D6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4472C4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4472C4"/>
                <w:sz w:val="32"/>
                <w:szCs w:val="32"/>
              </w:rPr>
              <w:t>Friday</w:t>
            </w:r>
          </w:p>
        </w:tc>
      </w:tr>
      <w:tr w:rsidR="00DF1796" w14:paraId="31234D72" w14:textId="77777777">
        <w:trPr>
          <w:trHeight w:val="1405"/>
        </w:trPr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6C" w14:textId="359A41E7" w:rsidR="00DF1796" w:rsidRDefault="00007CF6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  <w:r>
              <w:rPr>
                <w:rFonts w:ascii="Arial" w:hAnsi="Arial" w:cs="Arial"/>
                <w:color w:val="4472C4"/>
              </w:rPr>
              <w:t xml:space="preserve">Years 1 &amp; 2 </w:t>
            </w:r>
            <w:proofErr w:type="gramStart"/>
            <w:r>
              <w:rPr>
                <w:rFonts w:ascii="Arial" w:hAnsi="Arial" w:cs="Arial"/>
                <w:color w:val="4472C4"/>
              </w:rPr>
              <w:t>Multi-sports</w:t>
            </w:r>
            <w:proofErr w:type="gramEnd"/>
            <w:r>
              <w:rPr>
                <w:rFonts w:ascii="Arial" w:hAnsi="Arial" w:cs="Arial"/>
                <w:color w:val="4472C4"/>
              </w:rPr>
              <w:t xml:space="preserve"> </w:t>
            </w:r>
            <w:r w:rsidR="001639C4">
              <w:rPr>
                <w:rFonts w:ascii="Arial" w:hAnsi="Arial" w:cs="Arial"/>
                <w:color w:val="4472C4"/>
              </w:rPr>
              <w:t>- £2.</w:t>
            </w:r>
            <w:r w:rsidR="00107BED">
              <w:rPr>
                <w:rFonts w:ascii="Arial" w:hAnsi="Arial" w:cs="Arial"/>
                <w:color w:val="4472C4"/>
              </w:rPr>
              <w:t>20</w:t>
            </w:r>
            <w:r w:rsidR="001639C4">
              <w:rPr>
                <w:rFonts w:ascii="Arial" w:hAnsi="Arial" w:cs="Arial"/>
                <w:color w:val="4472C4"/>
              </w:rPr>
              <w:t xml:space="preserve"> </w:t>
            </w:r>
            <w:r w:rsidR="00381D62">
              <w:rPr>
                <w:rFonts w:ascii="Arial" w:hAnsi="Arial" w:cs="Arial"/>
                <w:color w:val="4472C4"/>
              </w:rPr>
              <w:t xml:space="preserve">run by </w:t>
            </w:r>
            <w:r w:rsidR="001639C4">
              <w:rPr>
                <w:rFonts w:ascii="Arial" w:hAnsi="Arial" w:cs="Arial"/>
                <w:color w:val="4472C4"/>
              </w:rPr>
              <w:t>HES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6E" w14:textId="36847174" w:rsidR="00DF1796" w:rsidRDefault="004605CE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  <w:r>
              <w:rPr>
                <w:rFonts w:ascii="Arial" w:hAnsi="Arial" w:cs="Arial"/>
                <w:color w:val="4472C4"/>
              </w:rPr>
              <w:t>Years 2,3 &amp; 4 Lego</w:t>
            </w:r>
            <w:r w:rsidR="00EA6A47" w:rsidRPr="004605CE">
              <w:rPr>
                <w:rFonts w:ascii="Arial" w:hAnsi="Arial" w:cs="Arial"/>
                <w:color w:val="4472C4"/>
              </w:rPr>
              <w:t xml:space="preserve"> </w:t>
            </w:r>
            <w:r w:rsidR="00CC7B1D" w:rsidRPr="004605CE">
              <w:rPr>
                <w:rFonts w:ascii="Arial" w:hAnsi="Arial" w:cs="Arial"/>
                <w:color w:val="4472C4"/>
              </w:rPr>
              <w:t>c</w:t>
            </w:r>
            <w:r w:rsidR="00EA6A47" w:rsidRPr="004605CE">
              <w:rPr>
                <w:rFonts w:ascii="Arial" w:hAnsi="Arial" w:cs="Arial"/>
                <w:color w:val="4472C4"/>
              </w:rPr>
              <w:t>lub</w:t>
            </w:r>
            <w:r w:rsidR="00381D62" w:rsidRPr="004605CE">
              <w:rPr>
                <w:rFonts w:ascii="Arial" w:hAnsi="Arial" w:cs="Arial"/>
                <w:color w:val="4472C4"/>
              </w:rPr>
              <w:t xml:space="preserve">, </w:t>
            </w:r>
            <w:r w:rsidR="00E61A25" w:rsidRPr="004605CE">
              <w:rPr>
                <w:rFonts w:ascii="Arial" w:hAnsi="Arial" w:cs="Arial"/>
                <w:color w:val="4472C4"/>
              </w:rPr>
              <w:t>Free</w:t>
            </w:r>
            <w:r w:rsidR="00932DFF" w:rsidRPr="004605CE">
              <w:rPr>
                <w:rFonts w:ascii="Arial" w:hAnsi="Arial" w:cs="Arial"/>
                <w:color w:val="4472C4"/>
              </w:rPr>
              <w:t xml:space="preserve">, </w:t>
            </w:r>
            <w:r w:rsidR="00381D62" w:rsidRPr="004605CE">
              <w:rPr>
                <w:rFonts w:ascii="Arial" w:hAnsi="Arial" w:cs="Arial"/>
                <w:color w:val="4472C4"/>
              </w:rPr>
              <w:t>run by school staff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6F" w14:textId="6F385C15" w:rsidR="00DF1796" w:rsidRDefault="00C157EF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  <w:r>
              <w:rPr>
                <w:rFonts w:ascii="Arial" w:hAnsi="Arial" w:cs="Arial"/>
                <w:color w:val="4472C4"/>
              </w:rPr>
              <w:t>Steel Pans Years 3,4 &amp; 5 - £5.</w:t>
            </w:r>
            <w:r w:rsidR="00107BED">
              <w:rPr>
                <w:rFonts w:ascii="Arial" w:hAnsi="Arial" w:cs="Arial"/>
                <w:color w:val="4472C4"/>
              </w:rPr>
              <w:t>2</w:t>
            </w:r>
            <w:r>
              <w:rPr>
                <w:rFonts w:ascii="Arial" w:hAnsi="Arial" w:cs="Arial"/>
                <w:color w:val="4472C4"/>
              </w:rPr>
              <w:t>0 per session, run by Steel Pans in Motion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70" w14:textId="62D10655" w:rsidR="00DF1796" w:rsidRDefault="00337700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  <w:r>
              <w:rPr>
                <w:rFonts w:ascii="Arial" w:hAnsi="Arial" w:cs="Arial"/>
                <w:color w:val="4472C4"/>
              </w:rPr>
              <w:t>Years 1 &amp; 2</w:t>
            </w:r>
            <w:r w:rsidR="004716DC">
              <w:rPr>
                <w:rFonts w:ascii="Arial" w:hAnsi="Arial" w:cs="Arial"/>
                <w:color w:val="4472C4"/>
              </w:rPr>
              <w:t xml:space="preserve"> Colouring &amp; Drawing Club </w:t>
            </w:r>
            <w:r w:rsidR="00F03685">
              <w:rPr>
                <w:rFonts w:ascii="Arial" w:hAnsi="Arial" w:cs="Arial"/>
                <w:color w:val="4472C4"/>
              </w:rPr>
              <w:t>–</w:t>
            </w:r>
            <w:r w:rsidR="004716DC">
              <w:rPr>
                <w:rFonts w:ascii="Arial" w:hAnsi="Arial" w:cs="Arial"/>
                <w:color w:val="4472C4"/>
              </w:rPr>
              <w:t xml:space="preserve"> </w:t>
            </w:r>
            <w:r w:rsidR="00F03685">
              <w:rPr>
                <w:rFonts w:ascii="Arial" w:hAnsi="Arial" w:cs="Arial"/>
                <w:color w:val="4472C4"/>
              </w:rPr>
              <w:t>Free, run by school staff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71" w14:textId="62F0A305" w:rsidR="00DF1796" w:rsidRDefault="00F03685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  <w:r w:rsidRPr="00F03685">
              <w:rPr>
                <w:rFonts w:ascii="Arial" w:hAnsi="Arial" w:cs="Arial"/>
                <w:color w:val="FF0000"/>
              </w:rPr>
              <w:t xml:space="preserve">No Clubs </w:t>
            </w:r>
          </w:p>
        </w:tc>
      </w:tr>
      <w:tr w:rsidR="004716DC" w14:paraId="31234D79" w14:textId="77777777" w:rsidTr="00232A7E"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73" w14:textId="56C0D29D" w:rsidR="004716DC" w:rsidRDefault="00337700" w:rsidP="004716DC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  <w:r>
              <w:rPr>
                <w:rFonts w:ascii="Arial" w:hAnsi="Arial" w:cs="Arial"/>
                <w:color w:val="4472C4"/>
              </w:rPr>
              <w:t xml:space="preserve">KS1 &amp; </w:t>
            </w:r>
            <w:r w:rsidR="004716DC">
              <w:rPr>
                <w:rFonts w:ascii="Arial" w:hAnsi="Arial" w:cs="Arial"/>
                <w:color w:val="4472C4"/>
              </w:rPr>
              <w:t>KS</w:t>
            </w:r>
            <w:r w:rsidR="00E52DE4">
              <w:rPr>
                <w:rFonts w:ascii="Arial" w:hAnsi="Arial" w:cs="Arial"/>
                <w:color w:val="4472C4"/>
              </w:rPr>
              <w:t>2</w:t>
            </w:r>
            <w:r w:rsidR="004716DC">
              <w:rPr>
                <w:rFonts w:ascii="Arial" w:hAnsi="Arial" w:cs="Arial"/>
                <w:color w:val="4472C4"/>
              </w:rPr>
              <w:t xml:space="preserve"> Family Workshop – For Children &amp; Parents - £1.</w:t>
            </w:r>
            <w:r w:rsidR="00107BED">
              <w:rPr>
                <w:rFonts w:ascii="Arial" w:hAnsi="Arial" w:cs="Arial"/>
                <w:color w:val="4472C4"/>
              </w:rPr>
              <w:t>20</w:t>
            </w:r>
            <w:r w:rsidR="004716DC">
              <w:rPr>
                <w:rFonts w:ascii="Arial" w:hAnsi="Arial" w:cs="Arial"/>
                <w:color w:val="4472C4"/>
              </w:rPr>
              <w:t xml:space="preserve"> per session – Run by the Nurture Team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74" w14:textId="060B6BB7" w:rsidR="004716DC" w:rsidRDefault="004716DC" w:rsidP="004716DC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  <w:r>
              <w:rPr>
                <w:rFonts w:ascii="Arial" w:hAnsi="Arial" w:cs="Arial"/>
                <w:color w:val="4472C4"/>
              </w:rPr>
              <w:t xml:space="preserve">Years 3 &amp; 4 </w:t>
            </w:r>
            <w:proofErr w:type="gramStart"/>
            <w:r>
              <w:rPr>
                <w:rFonts w:ascii="Arial" w:hAnsi="Arial" w:cs="Arial"/>
                <w:color w:val="4472C4"/>
              </w:rPr>
              <w:t>Multi-sports</w:t>
            </w:r>
            <w:proofErr w:type="gramEnd"/>
            <w:r>
              <w:rPr>
                <w:rFonts w:ascii="Arial" w:hAnsi="Arial" w:cs="Arial"/>
                <w:color w:val="4472C4"/>
              </w:rPr>
              <w:t xml:space="preserve"> - £2.</w:t>
            </w:r>
            <w:r w:rsidR="00107BED">
              <w:rPr>
                <w:rFonts w:ascii="Arial" w:hAnsi="Arial" w:cs="Arial"/>
                <w:color w:val="4472C4"/>
              </w:rPr>
              <w:t>2</w:t>
            </w:r>
            <w:r>
              <w:rPr>
                <w:rFonts w:ascii="Arial" w:hAnsi="Arial" w:cs="Arial"/>
                <w:color w:val="4472C4"/>
              </w:rPr>
              <w:t>0 run by HES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437E7" w14:textId="77777777" w:rsidR="004716DC" w:rsidRDefault="004716DC" w:rsidP="004716DC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  <w:r>
              <w:rPr>
                <w:rFonts w:ascii="Arial" w:hAnsi="Arial" w:cs="Arial"/>
                <w:color w:val="4472C4"/>
              </w:rPr>
              <w:t xml:space="preserve">Years 2,3,4 Dance club </w:t>
            </w:r>
          </w:p>
          <w:p w14:paraId="31234D75" w14:textId="66DFDF21" w:rsidR="004716DC" w:rsidRDefault="004716DC" w:rsidP="004716DC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  <w:r>
              <w:rPr>
                <w:rFonts w:ascii="Arial" w:hAnsi="Arial" w:cs="Arial"/>
                <w:color w:val="4472C4"/>
              </w:rPr>
              <w:t>- £6.</w:t>
            </w:r>
            <w:r w:rsidR="00107BED">
              <w:rPr>
                <w:rFonts w:ascii="Arial" w:hAnsi="Arial" w:cs="Arial"/>
                <w:color w:val="4472C4"/>
              </w:rPr>
              <w:t>2</w:t>
            </w:r>
            <w:r>
              <w:rPr>
                <w:rFonts w:ascii="Arial" w:hAnsi="Arial" w:cs="Arial"/>
                <w:color w:val="4472C4"/>
              </w:rPr>
              <w:t>0 per session, run by Elite performers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76" w14:textId="6D01C972" w:rsidR="004716DC" w:rsidRDefault="004716DC" w:rsidP="004716DC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  <w:r>
              <w:rPr>
                <w:rFonts w:ascii="Arial" w:hAnsi="Arial" w:cs="Arial"/>
                <w:color w:val="4472C4"/>
              </w:rPr>
              <w:t xml:space="preserve">Years 5 &amp; 6 </w:t>
            </w:r>
            <w:proofErr w:type="gramStart"/>
            <w:r>
              <w:rPr>
                <w:rFonts w:ascii="Arial" w:hAnsi="Arial" w:cs="Arial"/>
                <w:color w:val="4472C4"/>
              </w:rPr>
              <w:t>Multi-sports</w:t>
            </w:r>
            <w:proofErr w:type="gramEnd"/>
            <w:r>
              <w:rPr>
                <w:rFonts w:ascii="Arial" w:hAnsi="Arial" w:cs="Arial"/>
                <w:color w:val="4472C4"/>
              </w:rPr>
              <w:t xml:space="preserve"> - £2.</w:t>
            </w:r>
            <w:r w:rsidR="00107BED">
              <w:rPr>
                <w:rFonts w:ascii="Arial" w:hAnsi="Arial" w:cs="Arial"/>
                <w:color w:val="4472C4"/>
              </w:rPr>
              <w:t>2</w:t>
            </w:r>
            <w:r>
              <w:rPr>
                <w:rFonts w:ascii="Arial" w:hAnsi="Arial" w:cs="Arial"/>
                <w:color w:val="4472C4"/>
              </w:rPr>
              <w:t>0 run by HES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78" w14:textId="7C89525C" w:rsidR="004716DC" w:rsidRDefault="004716DC" w:rsidP="004716DC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</w:p>
        </w:tc>
      </w:tr>
      <w:tr w:rsidR="004716DC" w14:paraId="31234D7F" w14:textId="77777777" w:rsidTr="00232A7E"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7A" w14:textId="509C9B85" w:rsidR="004716DC" w:rsidRPr="00BB2B31" w:rsidRDefault="004716DC" w:rsidP="004716DC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 w:rsidRPr="00BB2B31">
              <w:rPr>
                <w:rFonts w:ascii="Arial" w:hAnsi="Arial" w:cs="Arial"/>
                <w:color w:val="FF0000"/>
              </w:rPr>
              <w:t>Clubs finish at 4:15pm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D3129" w14:textId="1B83873C" w:rsidR="004716DC" w:rsidRPr="00C328BB" w:rsidRDefault="00337700" w:rsidP="004716DC">
            <w:pPr>
              <w:spacing w:after="0" w:line="240" w:lineRule="auto"/>
              <w:jc w:val="center"/>
              <w:rPr>
                <w:rFonts w:ascii="Arial" w:hAnsi="Arial" w:cs="Arial"/>
                <w:color w:val="3F74C1"/>
              </w:rPr>
            </w:pPr>
            <w:r w:rsidRPr="00C328BB">
              <w:rPr>
                <w:rFonts w:ascii="Arial" w:hAnsi="Arial" w:cs="Arial"/>
                <w:color w:val="3F74C1"/>
              </w:rPr>
              <w:t>Years 1 &amp; 2</w:t>
            </w:r>
            <w:r w:rsidR="004605CE" w:rsidRPr="00C328BB">
              <w:rPr>
                <w:rFonts w:ascii="Arial" w:hAnsi="Arial" w:cs="Arial"/>
                <w:color w:val="3F74C1"/>
              </w:rPr>
              <w:t xml:space="preserve"> Board Game club</w:t>
            </w:r>
            <w:r w:rsidR="004C646A" w:rsidRPr="00C328BB">
              <w:rPr>
                <w:rFonts w:ascii="Arial" w:hAnsi="Arial" w:cs="Arial"/>
                <w:color w:val="3F74C1"/>
              </w:rPr>
              <w:t xml:space="preserve">, Free, run by school staff </w:t>
            </w:r>
          </w:p>
          <w:p w14:paraId="31234D7B" w14:textId="04768DA8" w:rsidR="004C646A" w:rsidRPr="00BB2B31" w:rsidRDefault="004C646A" w:rsidP="004716DC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7C" w14:textId="210D8956" w:rsidR="004716DC" w:rsidRPr="00BB2B31" w:rsidRDefault="00F03685" w:rsidP="004716DC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 w:rsidRPr="00BB2B31">
              <w:rPr>
                <w:rFonts w:ascii="Arial" w:hAnsi="Arial" w:cs="Arial"/>
                <w:color w:val="FF0000"/>
              </w:rPr>
              <w:t>Clubs finish at 4:15pm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7D" w14:textId="1F726C36" w:rsidR="004716DC" w:rsidRPr="00BB2B31" w:rsidRDefault="004716DC" w:rsidP="004716DC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  <w:r w:rsidRPr="00BB2B31">
              <w:rPr>
                <w:rFonts w:ascii="Arial" w:hAnsi="Arial" w:cs="Arial"/>
                <w:color w:val="FF0000"/>
              </w:rPr>
              <w:t>Clubs finish at 4:15pm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81B9E" w14:textId="77777777" w:rsidR="004716DC" w:rsidRPr="00BB2B31" w:rsidRDefault="004716DC" w:rsidP="004716DC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</w:p>
          <w:p w14:paraId="0597E1EF" w14:textId="77777777" w:rsidR="004716DC" w:rsidRPr="00BB2B31" w:rsidRDefault="004716DC" w:rsidP="004716DC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</w:p>
          <w:p w14:paraId="31234D7E" w14:textId="4A991334" w:rsidR="004716DC" w:rsidRPr="00BB2B31" w:rsidRDefault="004716DC" w:rsidP="004716DC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4716DC" w14:paraId="31234D85" w14:textId="77777777">
        <w:trPr>
          <w:trHeight w:val="1070"/>
        </w:trPr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80" w14:textId="77777777" w:rsidR="004716DC" w:rsidRDefault="004716DC" w:rsidP="004716DC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81" w14:textId="74F2F54D" w:rsidR="004716DC" w:rsidRDefault="004605CE" w:rsidP="004716DC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  <w:r w:rsidRPr="00BB2B31">
              <w:rPr>
                <w:rFonts w:ascii="Arial" w:hAnsi="Arial" w:cs="Arial"/>
                <w:color w:val="FF0000"/>
              </w:rPr>
              <w:t>Clubs finish at 4:15pm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82" w14:textId="27346B85" w:rsidR="004716DC" w:rsidRDefault="004716DC" w:rsidP="004716DC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83" w14:textId="77777777" w:rsidR="004716DC" w:rsidRDefault="004716DC" w:rsidP="004716DC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84" w14:textId="77777777" w:rsidR="004716DC" w:rsidRDefault="004716DC" w:rsidP="004716DC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</w:p>
        </w:tc>
      </w:tr>
      <w:tr w:rsidR="004716DC" w14:paraId="31234D8B" w14:textId="77777777"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86" w14:textId="5E670FC8" w:rsidR="004716DC" w:rsidRDefault="004716DC" w:rsidP="004716DC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  <w:r>
              <w:rPr>
                <w:rFonts w:ascii="Arial" w:hAnsi="Arial" w:cs="Arial"/>
                <w:color w:val="4472C4"/>
              </w:rPr>
              <w:t xml:space="preserve">Wraparound, run by </w:t>
            </w:r>
            <w:r w:rsidR="00F03685">
              <w:rPr>
                <w:rFonts w:ascii="Arial" w:hAnsi="Arial" w:cs="Arial"/>
                <w:color w:val="4472C4"/>
              </w:rPr>
              <w:t>TOPKIDZ</w:t>
            </w:r>
            <w:r>
              <w:rPr>
                <w:rFonts w:ascii="Arial" w:hAnsi="Arial" w:cs="Arial"/>
                <w:color w:val="4472C4"/>
              </w:rPr>
              <w:t xml:space="preserve"> 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87" w14:textId="243FA5D0" w:rsidR="004716DC" w:rsidRDefault="00F03685" w:rsidP="004716DC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4472C4"/>
              </w:rPr>
              <w:t>Wraparound, run by TOPKIDZ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2001C" w14:textId="77777777" w:rsidR="00C808C9" w:rsidRDefault="00F03685" w:rsidP="004716DC">
            <w:pPr>
              <w:spacing w:after="0" w:line="240" w:lineRule="auto"/>
              <w:jc w:val="center"/>
              <w:rPr>
                <w:rFonts w:ascii="Arial" w:hAnsi="Arial" w:cs="Arial"/>
                <w:color w:val="4472C4"/>
              </w:rPr>
            </w:pPr>
            <w:r>
              <w:rPr>
                <w:rFonts w:ascii="Arial" w:hAnsi="Arial" w:cs="Arial"/>
                <w:color w:val="4472C4"/>
              </w:rPr>
              <w:t xml:space="preserve">Wraparound, </w:t>
            </w:r>
          </w:p>
          <w:p w14:paraId="31234D88" w14:textId="39F12D42" w:rsidR="004716DC" w:rsidRDefault="00F03685" w:rsidP="004716DC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4472C4"/>
              </w:rPr>
              <w:t>run by TOPKIDZ</w:t>
            </w:r>
            <w:r w:rsidR="004716DC">
              <w:rPr>
                <w:rFonts w:ascii="Arial" w:hAnsi="Arial" w:cs="Arial"/>
                <w:color w:val="4472C4"/>
              </w:rPr>
              <w:t xml:space="preserve"> 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89" w14:textId="45373AA4" w:rsidR="004716DC" w:rsidRDefault="00F03685" w:rsidP="004716DC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4472C4"/>
              </w:rPr>
              <w:t>Wraparound, run by TOPKIDZ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34D8A" w14:textId="6A489B15" w:rsidR="004716DC" w:rsidRDefault="00F03685" w:rsidP="004716DC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color w:val="4472C4"/>
              </w:rPr>
              <w:t>Wraparound, run by TOPKIDZ</w:t>
            </w:r>
          </w:p>
        </w:tc>
      </w:tr>
    </w:tbl>
    <w:p w14:paraId="19FAE434" w14:textId="4043DE09" w:rsidR="009F1370" w:rsidRDefault="00F03685" w:rsidP="009F1370">
      <w:pPr>
        <w:jc w:val="center"/>
        <w:rPr>
          <w:rFonts w:ascii="Arial" w:hAnsi="Arial" w:cs="Arial"/>
          <w:b/>
          <w:bCs/>
          <w:color w:val="4EA72E" w:themeColor="accent6"/>
          <w:sz w:val="32"/>
          <w:szCs w:val="32"/>
        </w:rPr>
      </w:pPr>
      <w:r>
        <w:rPr>
          <w:rFonts w:ascii="Arial" w:hAnsi="Arial" w:cs="Arial"/>
          <w:b/>
          <w:bCs/>
          <w:color w:val="4EA72E" w:themeColor="accent6"/>
          <w:sz w:val="32"/>
          <w:szCs w:val="32"/>
        </w:rPr>
        <w:t>PLEASE NOTE</w:t>
      </w:r>
      <w:r w:rsidR="00BD5763" w:rsidRPr="00BD5763">
        <w:rPr>
          <w:rFonts w:ascii="Arial" w:hAnsi="Arial" w:cs="Arial"/>
          <w:b/>
          <w:bCs/>
          <w:color w:val="4EA72E" w:themeColor="accent6"/>
          <w:sz w:val="32"/>
          <w:szCs w:val="32"/>
        </w:rPr>
        <w:t xml:space="preserve">: </w:t>
      </w:r>
      <w:r>
        <w:rPr>
          <w:rFonts w:ascii="Arial" w:hAnsi="Arial" w:cs="Arial"/>
          <w:b/>
          <w:bCs/>
          <w:color w:val="4EA72E" w:themeColor="accent6"/>
          <w:sz w:val="32"/>
          <w:szCs w:val="32"/>
        </w:rPr>
        <w:t>ONLY</w:t>
      </w:r>
      <w:r w:rsidR="00537F3B" w:rsidRPr="00BD5763">
        <w:rPr>
          <w:rFonts w:ascii="Arial" w:hAnsi="Arial" w:cs="Arial"/>
          <w:b/>
          <w:bCs/>
          <w:color w:val="4EA72E" w:themeColor="accent6"/>
          <w:sz w:val="32"/>
          <w:szCs w:val="32"/>
        </w:rPr>
        <w:t xml:space="preserve"> ONE piece </w:t>
      </w:r>
      <w:r w:rsidR="00BD5763" w:rsidRPr="00BD5763">
        <w:rPr>
          <w:rFonts w:ascii="Arial" w:hAnsi="Arial" w:cs="Arial"/>
          <w:b/>
          <w:bCs/>
          <w:color w:val="4EA72E" w:themeColor="accent6"/>
          <w:sz w:val="32"/>
          <w:szCs w:val="32"/>
        </w:rPr>
        <w:t>of</w:t>
      </w:r>
      <w:r w:rsidR="00537F3B" w:rsidRPr="00BD5763">
        <w:rPr>
          <w:rFonts w:ascii="Arial" w:hAnsi="Arial" w:cs="Arial"/>
          <w:b/>
          <w:bCs/>
          <w:color w:val="4EA72E" w:themeColor="accent6"/>
          <w:sz w:val="32"/>
          <w:szCs w:val="32"/>
        </w:rPr>
        <w:t xml:space="preserve"> fruit and a bottle of water to be given for club</w:t>
      </w:r>
      <w:r w:rsidR="00F0585B" w:rsidRPr="00BD5763">
        <w:rPr>
          <w:rFonts w:ascii="Arial" w:hAnsi="Arial" w:cs="Arial"/>
          <w:b/>
          <w:bCs/>
          <w:color w:val="4EA72E" w:themeColor="accent6"/>
          <w:sz w:val="32"/>
          <w:szCs w:val="32"/>
        </w:rPr>
        <w:t xml:space="preserve"> snacks</w:t>
      </w:r>
      <w:r w:rsidR="00BD5763" w:rsidRPr="00BD5763">
        <w:rPr>
          <w:rFonts w:ascii="Arial" w:hAnsi="Arial" w:cs="Arial"/>
          <w:b/>
          <w:bCs/>
          <w:color w:val="4EA72E" w:themeColor="accent6"/>
          <w:sz w:val="32"/>
          <w:szCs w:val="32"/>
        </w:rPr>
        <w:t>.</w:t>
      </w:r>
    </w:p>
    <w:p w14:paraId="004B7EB8" w14:textId="77777777" w:rsidR="00BD5763" w:rsidRDefault="00BD5763" w:rsidP="00BD5763">
      <w:pPr>
        <w:jc w:val="center"/>
        <w:rPr>
          <w:rFonts w:ascii="Arial" w:hAnsi="Arial" w:cs="Arial"/>
          <w:b/>
          <w:bCs/>
          <w:color w:val="4472C4"/>
          <w:sz w:val="32"/>
          <w:szCs w:val="32"/>
        </w:rPr>
      </w:pPr>
      <w:r>
        <w:rPr>
          <w:rFonts w:ascii="Arial" w:hAnsi="Arial" w:cs="Arial"/>
          <w:b/>
          <w:bCs/>
          <w:color w:val="4472C4"/>
          <w:sz w:val="32"/>
          <w:szCs w:val="32"/>
        </w:rPr>
        <w:t>Please contact the school office for any other enquires</w:t>
      </w:r>
    </w:p>
    <w:p w14:paraId="6CD346AE" w14:textId="77777777" w:rsidR="00BD5763" w:rsidRPr="00BD5763" w:rsidRDefault="00BD5763" w:rsidP="009F1370">
      <w:pPr>
        <w:jc w:val="center"/>
        <w:rPr>
          <w:color w:val="4EA72E" w:themeColor="accent6"/>
        </w:rPr>
      </w:pPr>
    </w:p>
    <w:sectPr w:rsidR="00BD5763" w:rsidRPr="00BD5763">
      <w:headerReference w:type="default" r:id="rId6"/>
      <w:pgSz w:w="11906" w:h="16838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75A0F" w14:textId="77777777" w:rsidR="00806CF3" w:rsidRDefault="00806CF3">
      <w:pPr>
        <w:spacing w:after="0" w:line="240" w:lineRule="auto"/>
      </w:pPr>
      <w:r>
        <w:separator/>
      </w:r>
    </w:p>
  </w:endnote>
  <w:endnote w:type="continuationSeparator" w:id="0">
    <w:p w14:paraId="3FE01BB7" w14:textId="77777777" w:rsidR="00806CF3" w:rsidRDefault="00806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E0BCC4" w14:textId="77777777" w:rsidR="00806CF3" w:rsidRDefault="00806CF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79B4960" w14:textId="77777777" w:rsidR="00806CF3" w:rsidRDefault="00806C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34D67" w14:textId="42E4496B" w:rsidR="00381D62" w:rsidRDefault="005D60A1">
    <w:pPr>
      <w:pStyle w:val="Header"/>
    </w:pPr>
    <w:r w:rsidRPr="00EF2985">
      <w:rPr>
        <w:noProof/>
      </w:rPr>
      <w:drawing>
        <wp:inline distT="0" distB="0" distL="0" distR="0" wp14:anchorId="4AE15713" wp14:editId="05A48D78">
          <wp:extent cx="5814347" cy="1307261"/>
          <wp:effectExtent l="0" t="0" r="0" b="7620"/>
          <wp:docPr id="677365983" name="Picture 1" descr="A close-up of a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7365983" name="Picture 1" descr="A close-up of a logo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2035" cy="1308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796"/>
    <w:rsid w:val="00007CF6"/>
    <w:rsid w:val="000167FE"/>
    <w:rsid w:val="0005337D"/>
    <w:rsid w:val="00065546"/>
    <w:rsid w:val="00107BED"/>
    <w:rsid w:val="00111048"/>
    <w:rsid w:val="001279F2"/>
    <w:rsid w:val="001339E6"/>
    <w:rsid w:val="001639C4"/>
    <w:rsid w:val="001640DF"/>
    <w:rsid w:val="001641FE"/>
    <w:rsid w:val="001A6CBB"/>
    <w:rsid w:val="001E1022"/>
    <w:rsid w:val="002034BC"/>
    <w:rsid w:val="00232A7E"/>
    <w:rsid w:val="00235C3B"/>
    <w:rsid w:val="00292470"/>
    <w:rsid w:val="002E2E35"/>
    <w:rsid w:val="003075D3"/>
    <w:rsid w:val="00322E97"/>
    <w:rsid w:val="003311B7"/>
    <w:rsid w:val="00333161"/>
    <w:rsid w:val="00337700"/>
    <w:rsid w:val="00381D62"/>
    <w:rsid w:val="00406428"/>
    <w:rsid w:val="004605CE"/>
    <w:rsid w:val="00466A35"/>
    <w:rsid w:val="004716DC"/>
    <w:rsid w:val="004C646A"/>
    <w:rsid w:val="004D18D9"/>
    <w:rsid w:val="00537F3B"/>
    <w:rsid w:val="00543B5B"/>
    <w:rsid w:val="005D60A1"/>
    <w:rsid w:val="005F3399"/>
    <w:rsid w:val="00656E76"/>
    <w:rsid w:val="00660631"/>
    <w:rsid w:val="006C13F8"/>
    <w:rsid w:val="006F337A"/>
    <w:rsid w:val="006F48D1"/>
    <w:rsid w:val="00806CF3"/>
    <w:rsid w:val="008943CE"/>
    <w:rsid w:val="008A475E"/>
    <w:rsid w:val="008A68D0"/>
    <w:rsid w:val="008E5395"/>
    <w:rsid w:val="00921F78"/>
    <w:rsid w:val="00932DFF"/>
    <w:rsid w:val="00993667"/>
    <w:rsid w:val="009B6F45"/>
    <w:rsid w:val="009E1F71"/>
    <w:rsid w:val="009F1370"/>
    <w:rsid w:val="00A432C2"/>
    <w:rsid w:val="00A56582"/>
    <w:rsid w:val="00A63804"/>
    <w:rsid w:val="00A67B14"/>
    <w:rsid w:val="00A71AD4"/>
    <w:rsid w:val="00AC13D5"/>
    <w:rsid w:val="00B347C4"/>
    <w:rsid w:val="00B654B1"/>
    <w:rsid w:val="00B9684E"/>
    <w:rsid w:val="00BA0AF6"/>
    <w:rsid w:val="00BA6167"/>
    <w:rsid w:val="00BB2B31"/>
    <w:rsid w:val="00BD5763"/>
    <w:rsid w:val="00C023D8"/>
    <w:rsid w:val="00C157EF"/>
    <w:rsid w:val="00C328BB"/>
    <w:rsid w:val="00C808C9"/>
    <w:rsid w:val="00CA0FD4"/>
    <w:rsid w:val="00CB3BB7"/>
    <w:rsid w:val="00CB4632"/>
    <w:rsid w:val="00CC7B1D"/>
    <w:rsid w:val="00CF60B0"/>
    <w:rsid w:val="00D00207"/>
    <w:rsid w:val="00D42B15"/>
    <w:rsid w:val="00D4562B"/>
    <w:rsid w:val="00D46A8D"/>
    <w:rsid w:val="00D7514F"/>
    <w:rsid w:val="00D76B6B"/>
    <w:rsid w:val="00D94591"/>
    <w:rsid w:val="00DE2555"/>
    <w:rsid w:val="00DF1796"/>
    <w:rsid w:val="00DF54D8"/>
    <w:rsid w:val="00E146D4"/>
    <w:rsid w:val="00E52DE4"/>
    <w:rsid w:val="00E61A25"/>
    <w:rsid w:val="00E81268"/>
    <w:rsid w:val="00E81D51"/>
    <w:rsid w:val="00E95182"/>
    <w:rsid w:val="00EA6A47"/>
    <w:rsid w:val="00EE28F3"/>
    <w:rsid w:val="00EF1227"/>
    <w:rsid w:val="00F03685"/>
    <w:rsid w:val="00F0585B"/>
    <w:rsid w:val="00F16BE4"/>
    <w:rsid w:val="00FB3720"/>
    <w:rsid w:val="00FC6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234D5F"/>
  <w15:docId w15:val="{D7A80DCC-1EFD-4366-9D2D-6B83AD9F5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4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ebbieRead\OneDrive%20-%20353%20Hurst%20Drive%20Primary%20School\DREAD\Clubs\Spring%20Term%20club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Spring Term clubs</Template>
  <TotalTime>235</TotalTime>
  <Pages>1</Pages>
  <Words>153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Read</dc:creator>
  <dc:description/>
  <cp:lastModifiedBy>Debbie Read</cp:lastModifiedBy>
  <cp:revision>28</cp:revision>
  <cp:lastPrinted>2026-03-26T09:26:00Z</cp:lastPrinted>
  <dcterms:created xsi:type="dcterms:W3CDTF">2026-03-26T09:21:00Z</dcterms:created>
  <dcterms:modified xsi:type="dcterms:W3CDTF">2026-09-04T06:51:00Z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0x010100B84259F298367C45AD40207953E2429A</vt:lpwstr>
  </property>
  <property fmtid="{D5CDD505-2E9C-101B-9397-08002B2CF9AE}" pid="3" name="MediaServiceImageTags">
    <vt:lpwstr/>
  </property>
</Properties>
</file>